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E4B33" w14:textId="1ADE0D4D" w:rsidR="00A40F11" w:rsidRDefault="00A40F11" w:rsidP="00F3091D">
      <w:pPr>
        <w:pStyle w:val="Undertittel"/>
        <w:rPr>
          <w:rFonts w:ascii="Comic Sans MS" w:eastAsia="Calibri" w:hAnsi="Comic Sans MS" w:cs="Times New Roman"/>
          <w:caps w:val="0"/>
          <w:color w:val="74450F" w:themeColor="accent6" w:themeShade="80"/>
          <w:sz w:val="32"/>
          <w:szCs w:val="32"/>
          <w:lang w:eastAsia="en-US"/>
        </w:rPr>
      </w:pPr>
    </w:p>
    <w:p w14:paraId="5EC2A552" w14:textId="18845E45" w:rsidR="00A40F11" w:rsidRDefault="00F3091D" w:rsidP="00F3091D">
      <w:pPr>
        <w:pStyle w:val="Undertittel"/>
        <w:jc w:val="center"/>
        <w:rPr>
          <w:rFonts w:ascii="Comic Sans MS" w:eastAsia="Calibri" w:hAnsi="Comic Sans MS" w:cs="Times New Roman"/>
          <w:caps w:val="0"/>
          <w:color w:val="74450F" w:themeColor="accent6" w:themeShade="80"/>
          <w:sz w:val="32"/>
          <w:szCs w:val="32"/>
          <w:lang w:eastAsia="en-US"/>
        </w:rPr>
      </w:pPr>
      <w:r>
        <w:rPr>
          <w:rFonts w:ascii="Comic Sans MS" w:eastAsia="Calibri" w:hAnsi="Comic Sans MS" w:cs="Times New Roman"/>
          <w:caps w:val="0"/>
          <w:color w:val="74450F" w:themeColor="accent6" w:themeShade="80"/>
          <w:sz w:val="32"/>
          <w:szCs w:val="32"/>
          <w:lang w:eastAsia="en-US"/>
        </w:rPr>
        <w:t>AVSLUTNING</w:t>
      </w:r>
      <w:r w:rsidR="00430E0B">
        <w:rPr>
          <w:rFonts w:ascii="Comic Sans MS" w:eastAsia="Calibri" w:hAnsi="Comic Sans MS" w:cs="Times New Roman"/>
          <w:caps w:val="0"/>
          <w:color w:val="74450F" w:themeColor="accent6" w:themeShade="80"/>
          <w:sz w:val="32"/>
          <w:szCs w:val="32"/>
          <w:lang w:eastAsia="en-US"/>
        </w:rPr>
        <w:t>S</w:t>
      </w:r>
      <w:r>
        <w:rPr>
          <w:rFonts w:ascii="Comic Sans MS" w:eastAsia="Calibri" w:hAnsi="Comic Sans MS" w:cs="Times New Roman"/>
          <w:caps w:val="0"/>
          <w:color w:val="74450F" w:themeColor="accent6" w:themeShade="80"/>
          <w:sz w:val="32"/>
          <w:szCs w:val="32"/>
          <w:lang w:eastAsia="en-US"/>
        </w:rPr>
        <w:t>S</w:t>
      </w:r>
      <w:r w:rsidR="002B3B7B">
        <w:rPr>
          <w:rFonts w:ascii="Comic Sans MS" w:eastAsia="Calibri" w:hAnsi="Comic Sans MS" w:cs="Times New Roman"/>
          <w:caps w:val="0"/>
          <w:color w:val="74450F" w:themeColor="accent6" w:themeShade="80"/>
          <w:sz w:val="32"/>
          <w:szCs w:val="32"/>
          <w:lang w:eastAsia="en-US"/>
        </w:rPr>
        <w:t xml:space="preserve">EREMONI </w:t>
      </w:r>
    </w:p>
    <w:p w14:paraId="1FE92773" w14:textId="77777777" w:rsidR="00A40F11" w:rsidRPr="00E8681F" w:rsidRDefault="00A40F11" w:rsidP="00A40F11">
      <w:pPr>
        <w:pStyle w:val="Undertittel"/>
        <w:jc w:val="center"/>
        <w:rPr>
          <w:rFonts w:ascii="Comic Sans MS" w:eastAsia="Calibri" w:hAnsi="Comic Sans MS" w:cs="Times New Roman"/>
          <w:caps w:val="0"/>
          <w:color w:val="74450F" w:themeColor="accent6" w:themeShade="80"/>
          <w:sz w:val="32"/>
          <w:szCs w:val="32"/>
          <w:lang w:eastAsia="en-US"/>
        </w:rPr>
      </w:pPr>
    </w:p>
    <w:p w14:paraId="501015BB" w14:textId="09383D3B" w:rsidR="00A40F11" w:rsidRDefault="1F3F9752" w:rsidP="5CE696E7">
      <w:pPr>
        <w:pStyle w:val="Undertittel"/>
        <w:spacing w:line="240" w:lineRule="auto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</w:pPr>
      <w:r w:rsidRPr="5CE696E7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>Onsdag 18</w:t>
      </w:r>
      <w:r w:rsidR="00A40F11" w:rsidRPr="5CE696E7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>. juni kl. 18.00 avholdes det avslutning for alle avgangselevene</w:t>
      </w:r>
      <w:r w:rsidR="00A65654" w:rsidRPr="5CE696E7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 xml:space="preserve"> </w:t>
      </w:r>
      <w:r w:rsidR="00EC2D12" w:rsidRPr="5CE696E7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>i</w:t>
      </w:r>
      <w:r w:rsidR="002B3B7B" w:rsidRPr="5CE696E7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 xml:space="preserve"> </w:t>
      </w:r>
      <w:r w:rsidR="008D0CDB" w:rsidRPr="5CE696E7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>vg2 og vg3</w:t>
      </w:r>
      <w:r w:rsidR="00A40F11" w:rsidRPr="5CE696E7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 xml:space="preserve">. </w:t>
      </w:r>
    </w:p>
    <w:p w14:paraId="73EB1ED2" w14:textId="77777777" w:rsidR="00A40F11" w:rsidRDefault="00A40F11" w:rsidP="00A40F11">
      <w:pPr>
        <w:pStyle w:val="Undertittel"/>
        <w:spacing w:line="240" w:lineRule="auto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</w:pPr>
    </w:p>
    <w:p w14:paraId="2F08BABB" w14:textId="333E880B" w:rsidR="00A40F11" w:rsidRDefault="00F3091D" w:rsidP="00A40F11">
      <w:pPr>
        <w:pStyle w:val="Undertittel"/>
        <w:spacing w:line="240" w:lineRule="auto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</w:pPr>
      <w:r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>A</w:t>
      </w:r>
      <w:r w:rsidR="00A40F11" w:rsidRPr="00E8681F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 xml:space="preserve">vgangselever med foresatte inviteres til en høytidelig avslutning i skolens aula. </w:t>
      </w:r>
    </w:p>
    <w:p w14:paraId="7264AA16" w14:textId="77777777" w:rsidR="00F3091D" w:rsidRPr="00E8681F" w:rsidRDefault="00F3091D" w:rsidP="00A40F11">
      <w:pPr>
        <w:pStyle w:val="Undertittel"/>
        <w:spacing w:line="240" w:lineRule="auto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</w:pPr>
    </w:p>
    <w:p w14:paraId="7CF069E7" w14:textId="77777777" w:rsidR="00A40F11" w:rsidRDefault="00A40F11" w:rsidP="00A40F11">
      <w:pPr>
        <w:pStyle w:val="Undertittel"/>
        <w:spacing w:line="240" w:lineRule="auto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</w:pPr>
      <w:r w:rsidRPr="00E8681F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>Det vil bli overrekkelse av blomster og underholdning av skolens elever.</w:t>
      </w:r>
    </w:p>
    <w:p w14:paraId="731509F3" w14:textId="77777777" w:rsidR="005B4534" w:rsidRPr="00E8681F" w:rsidRDefault="005B4534" w:rsidP="00A40F11">
      <w:pPr>
        <w:pStyle w:val="Undertittel"/>
        <w:spacing w:line="240" w:lineRule="auto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</w:pPr>
    </w:p>
    <w:p w14:paraId="2E1BB82F" w14:textId="3A72B386" w:rsidR="00A40F11" w:rsidRPr="00E8681F" w:rsidRDefault="00A40F11" w:rsidP="45000922">
      <w:pPr>
        <w:pStyle w:val="Undertittel"/>
        <w:spacing w:line="240" w:lineRule="auto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</w:pPr>
      <w:r w:rsidRPr="45000922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>På grunn av plassmangel er det kun anledning til å ha med seg to foresatte</w:t>
      </w:r>
      <w:r w:rsidR="13CC5C3F" w:rsidRPr="45000922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>/gjester</w:t>
      </w:r>
      <w:r w:rsidRPr="45000922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>.</w:t>
      </w:r>
    </w:p>
    <w:p w14:paraId="7875A0E3" w14:textId="77777777" w:rsidR="00A40F11" w:rsidRPr="00E8681F" w:rsidRDefault="00A40F11" w:rsidP="00A40F11">
      <w:pPr>
        <w:pStyle w:val="Undertittel"/>
        <w:spacing w:line="240" w:lineRule="auto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</w:pPr>
    </w:p>
    <w:p w14:paraId="53AA1F0C" w14:textId="747FDF55" w:rsidR="00A40F11" w:rsidRDefault="00A40F11" w:rsidP="00A40F11">
      <w:pPr>
        <w:pStyle w:val="Undertittel"/>
        <w:spacing w:line="240" w:lineRule="auto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</w:pPr>
      <w:r w:rsidRPr="00E8681F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 xml:space="preserve">Vitnemålene/kompetansebevisene vil bli sendt </w:t>
      </w:r>
      <w:r w:rsidR="004B7A5A" w:rsidRPr="004B7A5A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  <w:t>når skolen har mottatt eksamensresultater og produsert vitnemål.</w:t>
      </w:r>
    </w:p>
    <w:p w14:paraId="3258DE1C" w14:textId="77777777" w:rsidR="00A40F11" w:rsidRPr="00E8681F" w:rsidRDefault="00A40F11" w:rsidP="00A40F11">
      <w:pPr>
        <w:pStyle w:val="Undertittel"/>
        <w:spacing w:line="240" w:lineRule="auto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eastAsia="en-US"/>
        </w:rPr>
      </w:pPr>
    </w:p>
    <w:p w14:paraId="4075EF7E" w14:textId="77777777" w:rsidR="00A40F11" w:rsidRDefault="00A40F11" w:rsidP="00A40F11">
      <w:pPr>
        <w:pStyle w:val="Undertittel"/>
        <w:spacing w:line="240" w:lineRule="auto"/>
        <w:jc w:val="center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val="nn-NO" w:eastAsia="en-US"/>
        </w:rPr>
      </w:pPr>
      <w:r w:rsidRPr="00E8681F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val="nn-NO" w:eastAsia="en-US"/>
        </w:rPr>
        <w:t>VELKOMMEN!</w:t>
      </w:r>
    </w:p>
    <w:p w14:paraId="3C5FBE06" w14:textId="77777777" w:rsidR="00A40F11" w:rsidRPr="00E8681F" w:rsidRDefault="00A40F11" w:rsidP="00A40F11">
      <w:pPr>
        <w:pStyle w:val="Undertittel"/>
        <w:spacing w:line="240" w:lineRule="auto"/>
        <w:jc w:val="center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val="nn-NO" w:eastAsia="en-US"/>
        </w:rPr>
      </w:pPr>
    </w:p>
    <w:p w14:paraId="07719057" w14:textId="1BF9ECEF" w:rsidR="00A40F11" w:rsidRDefault="002D7D00" w:rsidP="00A40F11">
      <w:pPr>
        <w:pStyle w:val="Undertittel"/>
        <w:spacing w:line="240" w:lineRule="auto"/>
        <w:jc w:val="center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val="nn-NO" w:eastAsia="en-US"/>
        </w:rPr>
      </w:pPr>
      <w:r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val="nn-NO" w:eastAsia="en-US"/>
        </w:rPr>
        <w:t>Camilla Reidunsdatter Andreassen</w:t>
      </w:r>
    </w:p>
    <w:p w14:paraId="6C4D1BAB" w14:textId="77777777" w:rsidR="00A40F11" w:rsidRPr="00A40F11" w:rsidRDefault="00A40F11" w:rsidP="00A40F11">
      <w:pPr>
        <w:pStyle w:val="Undertittel"/>
        <w:spacing w:line="240" w:lineRule="auto"/>
        <w:jc w:val="center"/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val="nn-NO" w:eastAsia="en-US"/>
        </w:rPr>
      </w:pPr>
      <w:r w:rsidRPr="00E8681F">
        <w:rPr>
          <w:rFonts w:ascii="Comic Sans MS" w:eastAsia="Calibri" w:hAnsi="Comic Sans MS" w:cs="Times New Roman"/>
          <w:caps w:val="0"/>
          <w:color w:val="74450F" w:themeColor="accent6" w:themeShade="80"/>
          <w:sz w:val="28"/>
          <w:szCs w:val="28"/>
          <w:lang w:val="nn-NO" w:eastAsia="en-US"/>
        </w:rPr>
        <w:t>Rektor</w:t>
      </w:r>
    </w:p>
    <w:sectPr w:rsidR="00A40F11" w:rsidRPr="00A40F11" w:rsidSect="00DD7B1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5E625" w14:textId="77777777" w:rsidR="00935CD2" w:rsidRDefault="00935CD2" w:rsidP="0068245E">
      <w:pPr>
        <w:spacing w:after="0" w:line="240" w:lineRule="auto"/>
      </w:pPr>
      <w:r>
        <w:separator/>
      </w:r>
    </w:p>
  </w:endnote>
  <w:endnote w:type="continuationSeparator" w:id="0">
    <w:p w14:paraId="6E019424" w14:textId="77777777" w:rsidR="00935CD2" w:rsidRDefault="00935CD2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AD546" w14:textId="77777777" w:rsidR="00BB4779" w:rsidRDefault="00BB477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DE7969" w14:textId="77777777" w:rsidR="009124DD" w:rsidRDefault="009124DD">
        <w:pPr>
          <w:pStyle w:val="Bunntekst"/>
        </w:pPr>
        <w:r>
          <w:rPr>
            <w:lang w:bidi="nb-NO"/>
          </w:rPr>
          <w:fldChar w:fldCharType="begin"/>
        </w:r>
        <w:r>
          <w:rPr>
            <w:lang w:bidi="nb-NO"/>
          </w:rPr>
          <w:instrText xml:space="preserve"> PAGE   \* MERGEFORMAT </w:instrText>
        </w:r>
        <w:r>
          <w:rPr>
            <w:lang w:bidi="nb-NO"/>
          </w:rPr>
          <w:fldChar w:fldCharType="separate"/>
        </w:r>
        <w:r w:rsidR="002A068F">
          <w:rPr>
            <w:noProof/>
            <w:lang w:bidi="nb-NO"/>
          </w:rPr>
          <w:t>2</w:t>
        </w:r>
        <w:r>
          <w:rPr>
            <w:noProof/>
            <w:lang w:bidi="nb-NO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FDC48" w14:textId="22B40F21" w:rsidR="000C2D4E" w:rsidRDefault="000C2D4E" w:rsidP="000C2D4E">
    <w:pPr>
      <w:pStyle w:val="Bunntekst"/>
      <w:ind w:left="1541"/>
      <w:jc w:val="both"/>
    </w:pPr>
  </w:p>
  <w:p w14:paraId="5A8E8B38" w14:textId="77777777" w:rsidR="000C2D4E" w:rsidRDefault="000C2D4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39868" w14:textId="77777777" w:rsidR="00935CD2" w:rsidRDefault="00935CD2" w:rsidP="0068245E">
      <w:pPr>
        <w:spacing w:after="0" w:line="240" w:lineRule="auto"/>
      </w:pPr>
      <w:r>
        <w:separator/>
      </w:r>
    </w:p>
  </w:footnote>
  <w:footnote w:type="continuationSeparator" w:id="0">
    <w:p w14:paraId="3509EFEF" w14:textId="77777777" w:rsidR="00935CD2" w:rsidRDefault="00935CD2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0C0FE" w14:textId="77777777" w:rsidR="00BB4779" w:rsidRDefault="00BB477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5169D" w14:textId="77777777" w:rsidR="002A068F" w:rsidRDefault="002A068F">
    <w:pPr>
      <w:pStyle w:val="Topptekst"/>
    </w:pP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216E28F" wp14:editId="12FE4BEA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upp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Bilde 4" descr="Rødbrune bloms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Bilde 5" descr="Kronbla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ihåndsform 6" descr="Kronblad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ihåndsform 7" descr="Kronblad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ihåndsform 8" descr="Kronblad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ihåndsform 9" descr="Kronblad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ihåndsform 10" descr="Kronblad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ihåndsform 11" descr="Kronblad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ihåndsform 12" descr="Kronblad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ihåndsform 13" descr="Kronblad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ihåndsform 14" descr="Kronblad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ihåndsform 15" descr="Kronblad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ihåndsform 16" descr="Kronblad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ihåndsform 17" descr="Kronblad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ihåndsform 18" descr="Kronblad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dec="http://schemas.microsoft.com/office/drawing/2017/decorative" xmlns:a="http://schemas.openxmlformats.org/drawingml/2006/main">
          <w:pict>
            <v:group id="Gruppe 3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alt="&quot;&quot;" coordsize="54648,30480" o:spid="_x0000_s1026" w14:anchorId="0304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Bilde 4" style="position:absolute;top:95;width:54648;height:30385;visibility:visible;mso-wrap-style:square" alt="Rødbrune blomster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cropleft="5137f" croptop="11340f" cropbottom="16322f" o:title="Rødbrune blomster" r:id="rId3"/>
              </v:shape>
              <v:shape id="Bilde 5" style="position:absolute;left:13049;width:36741;height:28098;visibility:visible;mso-wrap-style:square" alt="Kronbla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cropleft="11563f" croptop="11131f" cropright="8752f" cropbottom="16412f" o:title="Kronblad" r:id="rId4"/>
              </v:shape>
              <v:shape id="Frihåndsform 6" style="position:absolute;left:24193;top:10096;width:4070;height:5054;rotation:1467172fd;visibility:visible;mso-wrap-style:square;v-text-anchor:top" alt="Kronblad" coordsize="1881,2339" o:spid="_x0000_s1029" fillcolor="#d12f31 [3205]" stroked="f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ihåndsform 7" style="position:absolute;left:14287;top:18288;width:3238;height:2993;rotation:1467172fd;visibility:visible;mso-wrap-style:square;v-text-anchor:top" alt="Kronblad" coordsize="1492,1388" o:spid="_x0000_s1030" fillcolor="#d12f31 [3205]" stroked="f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ihåndsform 8" style="position:absolute;left:34290;top:12382;width:4486;height:4821;rotation:1467172fd;visibility:visible;mso-wrap-style:square;v-text-anchor:top" alt="Kronblad" coordsize="2069,2232" o:spid="_x0000_s1031" fillcolor="#d12f31 [3205]" stroked="f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ihåndsform 9" style="position:absolute;left:14287;top:4667;width:2822;height:3227;rotation:1467172fd;visibility:visible;mso-wrap-style:square;v-text-anchor:top" alt="Kronblad" coordsize="1304,1491" o:spid="_x0000_s1032" fillcolor="#d12f31 [3205]" stroked="f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ihåndsform 10" style="position:absolute;left:29432;top:16668;width:3381;height:3616;rotation:1467172fd;visibility:visible;mso-wrap-style:square;v-text-anchor:top" alt="Kronblad" coordsize="1558,1674" o:spid="_x0000_s1033" fillcolor="#d12f31 [3205]" stroked="f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ihåndsform 11" style="position:absolute;left:22479;top:15621;width:4395;height:4030;rotation:1467172fd;visibility:visible;mso-wrap-style:square;v-text-anchor:top" alt="Kronblad" coordsize="2022,1870" o:spid="_x0000_s1034" fillcolor="#d12f31 [3205]" stroked="f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ihåndsform 12" style="position:absolute;left:38481;top:17811;width:2834;height:3357;rotation:1467172fd;visibility:visible;mso-wrap-style:square;v-text-anchor:top" alt="Kronblad" coordsize="1308,1554" o:spid="_x0000_s1035" fillcolor="#d12f31 [3205]" stroked="f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ihåndsform 13" style="position:absolute;left:28003;top:571;width:3888;height:3745;rotation:1467172fd;visibility:visible;mso-wrap-style:square;v-text-anchor:top" alt="Kronblad" coordsize="1791,1728" o:spid="_x0000_s1036" fillcolor="#d12f31 [3205]" stroked="f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ihåndsform 14" style="position:absolute;left:37814;top:3238;width:5110;height:7620;rotation:1467172fd;visibility:visible;mso-wrap-style:square;v-text-anchor:top" alt="Kronblad" coordsize="2359,3528" o:spid="_x0000_s1037" fillcolor="#d12f31 [3205]" stroked="f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ihåndsform 15" style="position:absolute;left:31337;top:2667;width:4837;height:10004;rotation:1467172fd;visibility:visible;mso-wrap-style:square;v-text-anchor:top" alt="Kronblad" coordsize="2231,4635" o:spid="_x0000_s1038" fillcolor="#d12f31 [3205]" stroked="f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ihåndsform 16" style="position:absolute;left:36576;top:22098;width:6709;height:4807;rotation:1467172fd;visibility:visible;mso-wrap-style:square;v-text-anchor:top" alt="Kronblad" coordsize="3095,2224" o:spid="_x0000_s1039" fillcolor="#d12f31 [3205]" stroked="f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ihåndsform 17" style="position:absolute;left:44481;top:20669;width:4435;height:4134;rotation:1467172fd;visibility:visible;mso-wrap-style:square;v-text-anchor:top" alt="Kronblad" coordsize="2047,1913" o:spid="_x0000_s1040" fillcolor="#d12f31 [3205]" stroked="f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ihåndsform 18" style="position:absolute;left:17811;top:3905;width:9675;height:8086;rotation:1467172fd;visibility:visible;mso-wrap-style:square;v-text-anchor:top" alt="Kronblad" coordsize="4461,3747" o:spid="_x0000_s1041" fillcolor="#d12f31 [3205]" stroked="f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40B2F9D1" wp14:editId="2D26AE6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Ram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pic="http://schemas.openxmlformats.org/drawingml/2006/picture" xmlns:adec="http://schemas.microsoft.com/office/drawing/2017/decorative" xmlns:a="http://schemas.openxmlformats.org/drawingml/2006/main">
          <w:pict>
            <v:shape id="Ramme 2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alt="&quot;&quot;" coordsize="6848856,9144000" o:spid="_x0000_s1026" fillcolor="#82b4b9 [3204]" stroked="f" strokeweight="1pt" path="m,l6848856,r,9144000l,9144000,,xm466133,466133r,8211734l6382723,8677867r,-8211734l466133,46613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w14:anchorId="20068C65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5EA38" w14:textId="3B7C1060" w:rsidR="009124DD" w:rsidRDefault="00A40F11">
    <w:pPr>
      <w:pStyle w:val="Topptekst"/>
    </w:pP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F548454" wp14:editId="76644C4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759355" cy="2367887"/>
              <wp:effectExtent l="0" t="0" r="0" b="0"/>
              <wp:wrapNone/>
              <wp:docPr id="1" name="Grup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355" cy="2367887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Bilde 27" descr="Rødbrune bloms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Bilde 29" descr="Kronbla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ihåndsform 31" descr="Kronblad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ihåndsform 32" descr="Kronblad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ihåndsform 33" descr="Kronblad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ihåndsform 34" descr="Kronblad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ihåndsform 35" descr="Kronblad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ihåndsform 36" descr="Kronblad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ihåndsform 37" descr="Kronblad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ihåndsform 38" descr="Kronblad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ihåndsform 39" descr="Kronblad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ihåndsform 40" descr="Kronblad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ihåndsform 41" descr="Kronblad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ihåndsform 42" descr="Kronblad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ihåndsform 43" descr="Kronblad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dec="http://schemas.microsoft.com/office/drawing/2017/decorative" xmlns:a="http://schemas.openxmlformats.org/drawingml/2006/main">
          <w:pict>
            <v:group id="Gruppe 1" style="position:absolute;margin-left:0;margin-top:0;width:453.5pt;height:186.45pt;z-index:-251655168;mso-left-percent:119;mso-top-percent:46;mso-position-horizontal-relative:page;mso-position-vertical-relative:page;mso-left-percent:119;mso-top-percent:46;mso-width-relative:margin;mso-height-relative:margin" alt="&quot;&quot;" coordsize="54648,30480" o:spid="_x0000_s1026" w14:anchorId="008BF6F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Bilde 27" style="position:absolute;top:95;width:54648;height:30385;visibility:visible;mso-wrap-style:square" alt="Rødbrune blomster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cropleft="5137f" croptop="11340f" cropbottom="16322f" o:title="Rødbrune blomster" r:id="rId3"/>
              </v:shape>
              <v:shape id="Bilde 29" style="position:absolute;left:13049;width:36741;height:28098;visibility:visible;mso-wrap-style:square" alt="Kronbla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cropleft="11563f" croptop="11131f" cropright="8752f" cropbottom="16412f" o:title="Kronblad" r:id="rId4"/>
              </v:shape>
              <v:shape id="Frihåndsform 31" style="position:absolute;left:24193;top:10096;width:4070;height:5054;rotation:1467172fd;visibility:visible;mso-wrap-style:square;v-text-anchor:top" alt="Kronblad" coordsize="1881,2339" o:spid="_x0000_s1029" fillcolor="#d12f31 [3205]" stroked="f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ihåndsform 32" style="position:absolute;left:14287;top:18288;width:3238;height:2993;rotation:1467172fd;visibility:visible;mso-wrap-style:square;v-text-anchor:top" alt="Kronblad" coordsize="1492,1388" o:spid="_x0000_s1030" fillcolor="#d12f31 [3205]" stroked="f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ihåndsform 33" style="position:absolute;left:34290;top:12382;width:4486;height:4821;rotation:1467172fd;visibility:visible;mso-wrap-style:square;v-text-anchor:top" alt="Kronblad" coordsize="2069,2232" o:spid="_x0000_s1031" fillcolor="#d12f31 [3205]" stroked="f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ihåndsform 34" style="position:absolute;left:14287;top:4667;width:2822;height:3227;rotation:1467172fd;visibility:visible;mso-wrap-style:square;v-text-anchor:top" alt="Kronblad" coordsize="1304,1491" o:spid="_x0000_s1032" fillcolor="#d12f31 [3205]" stroked="f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ihåndsform 35" style="position:absolute;left:29432;top:16668;width:3381;height:3616;rotation:1467172fd;visibility:visible;mso-wrap-style:square;v-text-anchor:top" alt="Kronblad" coordsize="1558,1674" o:spid="_x0000_s1033" fillcolor="#d12f31 [3205]" stroked="f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ihåndsform 36" style="position:absolute;left:22479;top:15621;width:4395;height:4030;rotation:1467172fd;visibility:visible;mso-wrap-style:square;v-text-anchor:top" alt="Kronblad" coordsize="2022,1870" o:spid="_x0000_s1034" fillcolor="#d12f31 [3205]" stroked="f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ihåndsform 37" style="position:absolute;left:38481;top:17811;width:2834;height:3357;rotation:1467172fd;visibility:visible;mso-wrap-style:square;v-text-anchor:top" alt="Kronblad" coordsize="1308,1554" o:spid="_x0000_s1035" fillcolor="#d12f31 [3205]" stroked="f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ihåndsform 38" style="position:absolute;left:28003;top:571;width:3888;height:3745;rotation:1467172fd;visibility:visible;mso-wrap-style:square;v-text-anchor:top" alt="Kronblad" coordsize="1791,1728" o:spid="_x0000_s1036" fillcolor="#d12f31 [3205]" stroked="f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ihåndsform 39" style="position:absolute;left:37814;top:3238;width:5110;height:7620;rotation:1467172fd;visibility:visible;mso-wrap-style:square;v-text-anchor:top" alt="Kronblad" coordsize="2359,3528" o:spid="_x0000_s1037" fillcolor="#d12f31 [3205]" stroked="f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ihåndsform 40" style="position:absolute;left:31337;top:2667;width:4837;height:10004;rotation:1467172fd;visibility:visible;mso-wrap-style:square;v-text-anchor:top" alt="Kronblad" coordsize="2231,4635" o:spid="_x0000_s1038" fillcolor="#d12f31 [3205]" stroked="f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ihåndsform 41" style="position:absolute;left:36576;top:22098;width:6709;height:4807;rotation:1467172fd;visibility:visible;mso-wrap-style:square;v-text-anchor:top" alt="Kronblad" coordsize="3095,2224" o:spid="_x0000_s1039" fillcolor="#d12f31 [3205]" stroked="f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ihåndsform 42" style="position:absolute;left:44481;top:20669;width:4435;height:4134;rotation:1467172fd;visibility:visible;mso-wrap-style:square;v-text-anchor:top" alt="Kronblad" coordsize="2047,1913" o:spid="_x0000_s1040" fillcolor="#d12f31 [3205]" stroked="f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ihåndsform 43" style="position:absolute;left:17811;top:3905;width:9675;height:8086;rotation:1467172fd;visibility:visible;mso-wrap-style:square;v-text-anchor:top" alt="Kronblad" coordsize="4461,3747" o:spid="_x0000_s1041" fillcolor="#d12f31 [3205]" stroked="f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897FB4">
      <w:rPr>
        <w:noProof/>
        <w:lang w:bidi="nb-NO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3FFD7957" wp14:editId="17AE697C">
              <wp:simplePos x="0" y="0"/>
              <wp:positionH relativeFrom="margin">
                <wp:posOffset>-1031240</wp:posOffset>
              </wp:positionH>
              <wp:positionV relativeFrom="page">
                <wp:posOffset>531495</wp:posOffset>
              </wp:positionV>
              <wp:extent cx="6848475" cy="9991725"/>
              <wp:effectExtent l="0" t="0" r="6985" b="9525"/>
              <wp:wrapNone/>
              <wp:docPr id="25" name="Ram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475" cy="9991725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dec="http://schemas.microsoft.com/office/drawing/2017/decorative" xmlns:a="http://schemas.openxmlformats.org/drawingml/2006/main">
          <w:pict>
            <v:shape id="Ramme 25" style="position:absolute;margin-left:-81.2pt;margin-top:41.85pt;width:539.25pt;height:786.75pt;z-index:-251673600;visibility:visible;mso-wrap-style:square;mso-width-percent:881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881;mso-height-percent:0;mso-width-relative:page;mso-height-relative:page;v-text-anchor:middle" alt="&quot;&quot;" coordsize="6848475,9991725" o:spid="_x0000_s1026" fillcolor="#82b4b9 [3204]" stroked="f" strokeweight="1pt" path="m,l6848475,r,9991725l,9991725,,xm466107,466107r,9059511l6382368,9525618r,-9059511l466107,46610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" w14:anchorId="02D7D736">
              <v:stroke joinstyle="miter"/>
              <v:path arrowok="t" o:connecttype="custom" o:connectlocs="0,0;6848475,0;6848475,9991725;0,9991725;0,0;466107,466107;466107,9525618;6382368,9525618;6382368,466107;466107,466107" o:connectangles="0,0,0,0,0,0,0,0,0,0"/>
              <w10:wrap anchorx="margin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7252458">
    <w:abstractNumId w:val="11"/>
  </w:num>
  <w:num w:numId="2" w16cid:durableId="1258098710">
    <w:abstractNumId w:val="12"/>
  </w:num>
  <w:num w:numId="3" w16cid:durableId="1947734710">
    <w:abstractNumId w:val="10"/>
  </w:num>
  <w:num w:numId="4" w16cid:durableId="95449294">
    <w:abstractNumId w:val="9"/>
  </w:num>
  <w:num w:numId="5" w16cid:durableId="181093964">
    <w:abstractNumId w:val="7"/>
  </w:num>
  <w:num w:numId="6" w16cid:durableId="846483161">
    <w:abstractNumId w:val="6"/>
  </w:num>
  <w:num w:numId="7" w16cid:durableId="1024207694">
    <w:abstractNumId w:val="5"/>
  </w:num>
  <w:num w:numId="8" w16cid:durableId="595478767">
    <w:abstractNumId w:val="4"/>
  </w:num>
  <w:num w:numId="9" w16cid:durableId="1532455604">
    <w:abstractNumId w:val="8"/>
  </w:num>
  <w:num w:numId="10" w16cid:durableId="390544322">
    <w:abstractNumId w:val="3"/>
  </w:num>
  <w:num w:numId="11" w16cid:durableId="1177966023">
    <w:abstractNumId w:val="2"/>
  </w:num>
  <w:num w:numId="12" w16cid:durableId="1536237912">
    <w:abstractNumId w:val="1"/>
  </w:num>
  <w:num w:numId="13" w16cid:durableId="958336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F11"/>
    <w:rsid w:val="00044254"/>
    <w:rsid w:val="000C2D4E"/>
    <w:rsid w:val="000E33EA"/>
    <w:rsid w:val="001570B2"/>
    <w:rsid w:val="001624C3"/>
    <w:rsid w:val="001B146C"/>
    <w:rsid w:val="001E5450"/>
    <w:rsid w:val="00220400"/>
    <w:rsid w:val="0025250E"/>
    <w:rsid w:val="002733AA"/>
    <w:rsid w:val="002A068F"/>
    <w:rsid w:val="002B0578"/>
    <w:rsid w:val="002B3B7B"/>
    <w:rsid w:val="002C1BB6"/>
    <w:rsid w:val="002D7D00"/>
    <w:rsid w:val="00324A6F"/>
    <w:rsid w:val="003B397A"/>
    <w:rsid w:val="00430E0B"/>
    <w:rsid w:val="004450FE"/>
    <w:rsid w:val="004611DB"/>
    <w:rsid w:val="004B7A5A"/>
    <w:rsid w:val="00544FC4"/>
    <w:rsid w:val="005B4534"/>
    <w:rsid w:val="005D2D39"/>
    <w:rsid w:val="0068245E"/>
    <w:rsid w:val="0069500E"/>
    <w:rsid w:val="006F10F2"/>
    <w:rsid w:val="00713F12"/>
    <w:rsid w:val="00735DFB"/>
    <w:rsid w:val="0073772C"/>
    <w:rsid w:val="00753422"/>
    <w:rsid w:val="007A4EDB"/>
    <w:rsid w:val="00834305"/>
    <w:rsid w:val="00897FB4"/>
    <w:rsid w:val="008D0CDB"/>
    <w:rsid w:val="009124DD"/>
    <w:rsid w:val="00935CD2"/>
    <w:rsid w:val="0094423C"/>
    <w:rsid w:val="00A40F11"/>
    <w:rsid w:val="00A65654"/>
    <w:rsid w:val="00A95506"/>
    <w:rsid w:val="00A97492"/>
    <w:rsid w:val="00AB123B"/>
    <w:rsid w:val="00AC14EF"/>
    <w:rsid w:val="00AC5DF2"/>
    <w:rsid w:val="00AD6C6F"/>
    <w:rsid w:val="00B168F9"/>
    <w:rsid w:val="00BB4779"/>
    <w:rsid w:val="00C67FD5"/>
    <w:rsid w:val="00C876C8"/>
    <w:rsid w:val="00C93A32"/>
    <w:rsid w:val="00CE754C"/>
    <w:rsid w:val="00CF207A"/>
    <w:rsid w:val="00D332FC"/>
    <w:rsid w:val="00D36D61"/>
    <w:rsid w:val="00D529A9"/>
    <w:rsid w:val="00DD7B1B"/>
    <w:rsid w:val="00E402F3"/>
    <w:rsid w:val="00E43EFE"/>
    <w:rsid w:val="00E83D59"/>
    <w:rsid w:val="00EC2D12"/>
    <w:rsid w:val="00F15C8D"/>
    <w:rsid w:val="00F3091D"/>
    <w:rsid w:val="00F80D1D"/>
    <w:rsid w:val="13CC5C3F"/>
    <w:rsid w:val="1F3F9752"/>
    <w:rsid w:val="45000922"/>
    <w:rsid w:val="5CE69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5C4B27"/>
  <w15:chartTrackingRefBased/>
  <w15:docId w15:val="{DE746506-77F3-4D49-A8BD-72C549330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nb-NO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Overskrift1">
    <w:name w:val="heading 1"/>
    <w:basedOn w:val="Normal"/>
    <w:next w:val="Normal"/>
    <w:link w:val="Overskrift1Tegn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F207A"/>
    <w:rPr>
      <w:color w:val="595959" w:themeColor="text1" w:themeTint="A6"/>
    </w:rPr>
  </w:style>
  <w:style w:type="paragraph" w:styleId="Undertittel">
    <w:name w:val="Subtitle"/>
    <w:basedOn w:val="Normal"/>
    <w:link w:val="UndertittelTegn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UndertittelTegn">
    <w:name w:val="Undertittel Tegn"/>
    <w:basedOn w:val="Standardskriftforavsnitt"/>
    <w:link w:val="Undertittel"/>
    <w:uiPriority w:val="1"/>
    <w:rsid w:val="009124DD"/>
    <w:rPr>
      <w:caps/>
      <w:sz w:val="52"/>
    </w:rPr>
  </w:style>
  <w:style w:type="paragraph" w:styleId="Tittel">
    <w:name w:val="Title"/>
    <w:basedOn w:val="Normal"/>
    <w:link w:val="TittelTegn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telTegn">
    <w:name w:val="Tittel Tegn"/>
    <w:basedOn w:val="Standardskriftforavsnitt"/>
    <w:link w:val="Tittel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o">
    <w:name w:val="Date"/>
    <w:basedOn w:val="Normal"/>
    <w:link w:val="DatoTegn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oTegn">
    <w:name w:val="Dato Tegn"/>
    <w:basedOn w:val="Standardskriftforavsnitt"/>
    <w:link w:val="Dato"/>
    <w:uiPriority w:val="2"/>
    <w:rPr>
      <w:b/>
      <w:bCs/>
      <w:smallCaps/>
      <w:color w:val="9C2224" w:themeColor="accent2" w:themeShade="BF"/>
      <w:sz w:val="44"/>
    </w:rPr>
  </w:style>
  <w:style w:type="paragraph" w:customStyle="1" w:styleId="Klokkeslett">
    <w:name w:val="Klokkeslett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Sted">
    <w:name w:val="Sted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asjon">
    <w:name w:val="Kontaktinformasjon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Topptekst">
    <w:name w:val="header"/>
    <w:basedOn w:val="Normal"/>
    <w:link w:val="TopptekstTegn"/>
    <w:uiPriority w:val="99"/>
    <w:unhideWhenUsed/>
    <w:rsid w:val="001570B2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570B2"/>
  </w:style>
  <w:style w:type="paragraph" w:styleId="Bunntekst">
    <w:name w:val="footer"/>
    <w:basedOn w:val="Normal"/>
    <w:link w:val="BunntekstTegn"/>
    <w:uiPriority w:val="99"/>
    <w:unhideWhenUsed/>
    <w:rsid w:val="00E43EFE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43EFE"/>
  </w:style>
  <w:style w:type="character" w:customStyle="1" w:styleId="Overskrift1Tegn">
    <w:name w:val="Overskrift 1 Tegn"/>
    <w:basedOn w:val="Standardskriftforavsnitt"/>
    <w:link w:val="Overskrift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CF207A"/>
    <w:rPr>
      <w:i/>
      <w:iCs/>
      <w:color w:val="386065" w:themeColor="accent1" w:themeShade="80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CF207A"/>
    <w:pPr>
      <w:outlineLvl w:val="9"/>
    </w:pPr>
  </w:style>
  <w:style w:type="paragraph" w:styleId="Blokkteks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kobling">
    <w:name w:val="Hyperlink"/>
    <w:basedOn w:val="Standardskriftforavsnit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lrutenett">
    <w:name w:val="Table Grid"/>
    <w:basedOn w:val="Vanligtabel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1lysuthevingsfarge1">
    <w:name w:val="Grid Table 1 Light Accent 1"/>
    <w:basedOn w:val="Vanligtabel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4uthevingsfarge2">
    <w:name w:val="Grid Table 4 Accent 2"/>
    <w:basedOn w:val="Vanligtabel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Ingenmellomrom">
    <w:name w:val="No Spacing"/>
    <w:uiPriority w:val="98"/>
    <w:qFormat/>
    <w:rsid w:val="00A95506"/>
    <w:pPr>
      <w:spacing w:after="0" w:line="240" w:lineRule="auto"/>
    </w:p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AB123B"/>
    <w:rPr>
      <w:sz w:val="22"/>
      <w:szCs w:val="16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AB123B"/>
    <w:rPr>
      <w:sz w:val="22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B123B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B123B"/>
    <w:rPr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B123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B123B"/>
    <w:rPr>
      <w:b/>
      <w:bCs/>
      <w:sz w:val="22"/>
      <w:szCs w:val="20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AB123B"/>
    <w:rPr>
      <w:sz w:val="22"/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AB123B"/>
    <w:rPr>
      <w:sz w:val="22"/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emaskin">
    <w:name w:val="HTML Typewriter"/>
    <w:basedOn w:val="Standardskriftforav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">
    <w:name w:val="macro"/>
    <w:link w:val="MakrotekstTeg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Rentekst">
    <w:name w:val="Plain Text"/>
    <w:basedOn w:val="Normal"/>
    <w:link w:val="RentekstTegn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y07071\AppData\Roaming\Microsoft\Templates\Flygeblad%20for%20v&#229;rarrangement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2532E398902F418DF9D311EB0A3986" ma:contentTypeVersion="45" ma:contentTypeDescription="Opprett et nytt dokument." ma:contentTypeScope="" ma:versionID="feb4e32a409e8efac17ae2295a6f3417">
  <xsd:schema xmlns:xsd="http://www.w3.org/2001/XMLSchema" xmlns:xs="http://www.w3.org/2001/XMLSchema" xmlns:p="http://schemas.microsoft.com/office/2006/metadata/properties" xmlns:ns2="f50a87f2-6904-4de0-91ed-c38675c9ad49" xmlns:ns3="8904e894-b1af-4f7f-8769-426c8199678f" targetNamespace="http://schemas.microsoft.com/office/2006/metadata/properties" ma:root="true" ma:fieldsID="442e4df6ed0236fc33fb5e0d96bfff00" ns2:_="" ns3:_="">
    <xsd:import namespace="f50a87f2-6904-4de0-91ed-c38675c9ad49"/>
    <xsd:import namespace="8904e894-b1af-4f7f-8769-426c819967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a87f2-6904-4de0-91ed-c38675c9ad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9" nillable="true" ma:displayName="Notebook Type" ma:internalName="NotebookType" ma:readOnly="false">
      <xsd:simpleType>
        <xsd:restriction base="dms:Text"/>
      </xsd:simpleType>
    </xsd:element>
    <xsd:element name="FolderType" ma:index="10" nillable="true" ma:displayName="Folder Type" ma:internalName="FolderType" ma:readOnly="false">
      <xsd:simpleType>
        <xsd:restriction base="dms:Text"/>
      </xsd:simpleType>
    </xsd:element>
    <xsd:element name="CultureName" ma:index="11" nillable="true" ma:displayName="Culture Name" ma:internalName="CultureName" ma:readOnly="false">
      <xsd:simpleType>
        <xsd:restriction base="dms:Text"/>
      </xsd:simpleType>
    </xsd:element>
    <xsd:element name="AppVersion" ma:index="12" nillable="true" ma:displayName="App Version" ma:internalName="AppVersion" ma:readOnly="false">
      <xsd:simpleType>
        <xsd:restriction base="dms:Text"/>
      </xsd:simpleType>
    </xsd:element>
    <xsd:element name="TeamsChannelId" ma:index="13" nillable="true" ma:displayName="Teams Channel Id" ma:internalName="TeamsChannelId" ma:readOnly="false">
      <xsd:simpleType>
        <xsd:restriction base="dms:Text"/>
      </xsd:simpleType>
    </xsd:element>
    <xsd:element name="Owner" ma:index="14" nillable="true" ma:displayName="Owner" ma:SearchPeopleOnly="false" ma:SharePointGroup="0" ma:internalName="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5" nillable="true" ma:displayName="Math Settings" ma:internalName="Math_Settings" ma:readOnly="false">
      <xsd:simpleType>
        <xsd:restriction base="dms:Text"/>
      </xsd:simpleType>
    </xsd:element>
    <xsd:element name="DefaultSectionNames" ma:index="16" nillable="true" ma:displayName="Default Section Names" ma:internalName="DefaultSectionNames" ma:readOnly="false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 ma:readOnly="false">
      <xsd:simpleType>
        <xsd:restriction base="dms:Note">
          <xsd:maxLength value="255"/>
        </xsd:restriction>
      </xsd:simpleType>
    </xsd:element>
    <xsd:element name="Leaders" ma:index="18" nillable="true" ma:displayName="Leaders" ma:SearchPeopleOnly="false" ma:SharePointGroup="0" ma:internalName="Lead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9" nillable="true" ma:displayName="Members" ma:SearchPeopleOnly="false" ma:SharePointGroup="0" ma:internalName="Memb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0" nillable="true" ma:displayName="Member Groups" ma:SearchPeopleOnly="false" ma:SharePointGroup="0" ma:internalName="Member_Group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1" nillable="true" ma:displayName="Distribution Groups" ma:internalName="Distribution_Groups" ma:readOnly="false">
      <xsd:simpleType>
        <xsd:restriction base="dms:Note">
          <xsd:maxLength value="255"/>
        </xsd:restriction>
      </xsd:simpleType>
    </xsd:element>
    <xsd:element name="LMS_Mappings" ma:index="22" nillable="true" ma:displayName="LMS Mappings" ma:internalName="LMS_Mappings" ma:readOnly="false">
      <xsd:simpleType>
        <xsd:restriction base="dms:Note">
          <xsd:maxLength value="255"/>
        </xsd:restriction>
      </xsd:simpleType>
    </xsd:element>
    <xsd:element name="Invited_Leaders" ma:index="23" nillable="true" ma:displayName="Invited Leaders" ma:internalName="Invited_Leaders" ma:readOnly="false">
      <xsd:simpleType>
        <xsd:restriction base="dms:Note">
          <xsd:maxLength value="255"/>
        </xsd:restriction>
      </xsd:simpleType>
    </xsd:element>
    <xsd:element name="Invited_Members" ma:index="24" nillable="true" ma:displayName="Invited Members" ma:internalName="Invited_Members" ma:readOnly="false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 ma:readOnly="false">
      <xsd:simpleType>
        <xsd:restriction base="dms:Boolean"/>
      </xsd:simpleType>
    </xsd:element>
    <xsd:element name="Has_Leaders_Only_SectionGroup" ma:index="26" nillable="true" ma:displayName="Has Leaders Only SectionGroup" ma:internalName="Has_Leaders_Only_SectionGroup" ma:readOnly="false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 ma:readOnly="false">
      <xsd:simpleType>
        <xsd:restriction base="dms:Boolean"/>
      </xsd:simpleType>
    </xsd:element>
    <xsd:element name="IsNotebookLocked" ma:index="28" nillable="true" ma:displayName="Is Notebook Locked" ma:internalName="IsNotebookLocked" ma:readOnly="false">
      <xsd:simpleType>
        <xsd:restriction base="dms:Boolean"/>
      </xsd:simpleType>
    </xsd:element>
    <xsd:element name="Teams_Channel_Section_Location" ma:index="29" nillable="true" ma:displayName="Teams Channel Section Location" ma:internalName="Teams_Channel_Section_Location" ma:readOnly="fals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lcf76f155ced4ddcb4097134ff3c332f" ma:index="35" nillable="true" ma:taxonomy="true" ma:internalName="lcf76f155ced4ddcb4097134ff3c332f" ma:taxonomyFieldName="MediaServiceImageTags" ma:displayName="Bildemerkelapper" ma:readOnly="false" ma:fieldId="{5cf76f15-5ced-4ddc-b409-7134ff3c332f}" ma:taxonomyMulti="true" ma:sspId="392aa2f0-9d19-4fb3-ab40-841e1b334f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4e894-b1af-4f7f-8769-426c8199678f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Delt med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36" nillable="true" ma:displayName="Taxonomy Catch All Column" ma:hidden="true" ma:list="{1d47020a-aba7-4b20-a10d-14f33e39b810}" ma:internalName="TaxCatchAll" ma:showField="CatchAllData" ma:web="8904e894-b1af-4f7f-8769-426c819967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04e894-b1af-4f7f-8769-426c8199678f" xsi:nil="true"/>
    <FolderType xmlns="f50a87f2-6904-4de0-91ed-c38675c9ad49" xsi:nil="true"/>
    <Templates xmlns="f50a87f2-6904-4de0-91ed-c38675c9ad49" xsi:nil="true"/>
    <Members xmlns="f50a87f2-6904-4de0-91ed-c38675c9ad49">
      <UserInfo>
        <DisplayName/>
        <AccountId xsi:nil="true"/>
        <AccountType/>
      </UserInfo>
    </Members>
    <TeamsChannelId xmlns="f50a87f2-6904-4de0-91ed-c38675c9ad49" xsi:nil="true"/>
    <Invited_Leaders xmlns="f50a87f2-6904-4de0-91ed-c38675c9ad49" xsi:nil="true"/>
    <NotebookType xmlns="f50a87f2-6904-4de0-91ed-c38675c9ad49" xsi:nil="true"/>
    <Has_Leaders_Only_SectionGroup xmlns="f50a87f2-6904-4de0-91ed-c38675c9ad49" xsi:nil="true"/>
    <AppVersion xmlns="f50a87f2-6904-4de0-91ed-c38675c9ad49" xsi:nil="true"/>
    <IsNotebookLocked xmlns="f50a87f2-6904-4de0-91ed-c38675c9ad49" xsi:nil="true"/>
    <Owner xmlns="f50a87f2-6904-4de0-91ed-c38675c9ad49">
      <UserInfo>
        <DisplayName/>
        <AccountId xsi:nil="true"/>
        <AccountType/>
      </UserInfo>
    </Owner>
    <LMS_Mappings xmlns="f50a87f2-6904-4de0-91ed-c38675c9ad49" xsi:nil="true"/>
    <CultureName xmlns="f50a87f2-6904-4de0-91ed-c38675c9ad49" xsi:nil="true"/>
    <DefaultSectionNames xmlns="f50a87f2-6904-4de0-91ed-c38675c9ad49" xsi:nil="true"/>
    <Invited_Members xmlns="f50a87f2-6904-4de0-91ed-c38675c9ad49" xsi:nil="true"/>
    <Is_Collaboration_Space_Locked xmlns="f50a87f2-6904-4de0-91ed-c38675c9ad49" xsi:nil="true"/>
    <Teams_Channel_Section_Location xmlns="f50a87f2-6904-4de0-91ed-c38675c9ad49" xsi:nil="true"/>
    <Leaders xmlns="f50a87f2-6904-4de0-91ed-c38675c9ad49">
      <UserInfo>
        <DisplayName/>
        <AccountId xsi:nil="true"/>
        <AccountType/>
      </UserInfo>
    </Leaders>
    <Distribution_Groups xmlns="f50a87f2-6904-4de0-91ed-c38675c9ad49" xsi:nil="true"/>
    <lcf76f155ced4ddcb4097134ff3c332f xmlns="f50a87f2-6904-4de0-91ed-c38675c9ad49">
      <Terms xmlns="http://schemas.microsoft.com/office/infopath/2007/PartnerControls"/>
    </lcf76f155ced4ddcb4097134ff3c332f>
    <Math_Settings xmlns="f50a87f2-6904-4de0-91ed-c38675c9ad49" xsi:nil="true"/>
    <Member_Groups xmlns="f50a87f2-6904-4de0-91ed-c38675c9ad49">
      <UserInfo>
        <DisplayName/>
        <AccountId xsi:nil="true"/>
        <AccountType/>
      </UserInfo>
    </Member_Groups>
    <Self_Registration_Enabled xmlns="f50a87f2-6904-4de0-91ed-c38675c9ad49" xsi:nil="true"/>
  </documentManagement>
</p:properties>
</file>

<file path=customXml/itemProps1.xml><?xml version="1.0" encoding="utf-8"?>
<ds:datastoreItem xmlns:ds="http://schemas.openxmlformats.org/officeDocument/2006/customXml" ds:itemID="{6E624E07-BC6D-48D9-829C-0ADA2757EE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0a87f2-6904-4de0-91ed-c38675c9ad49"/>
    <ds:schemaRef ds:uri="8904e894-b1af-4f7f-8769-426c819967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7C6CBC-C02A-432A-8188-CC4877D091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8904e894-b1af-4f7f-8769-426c8199678f"/>
    <ds:schemaRef ds:uri="f50a87f2-6904-4de0-91ed-c38675c9ad49"/>
  </ds:schemaRefs>
</ds:datastoreItem>
</file>

<file path=docMetadata/LabelInfo.xml><?xml version="1.0" encoding="utf-8"?>
<clbl:labelList xmlns:clbl="http://schemas.microsoft.com/office/2020/mipLabelMetadata">
  <clbl:label id="{08f3813c-9f29-482f-9aec-16ef7cbf477a}" enabled="0" method="" siteId="{08f3813c-9f29-482f-9aec-16ef7cbf477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Flygeblad for vårarrangementer</Template>
  <TotalTime>0</TotalTime>
  <Pages>1</Pages>
  <Words>82</Words>
  <Characters>438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Ulrika Magdalena Lind</dc:creator>
  <cp:keywords/>
  <dc:description/>
  <cp:lastModifiedBy>Gry-Therese Weber</cp:lastModifiedBy>
  <cp:revision>2</cp:revision>
  <dcterms:created xsi:type="dcterms:W3CDTF">2025-05-02T19:20:00Z</dcterms:created>
  <dcterms:modified xsi:type="dcterms:W3CDTF">2025-05-02T19:20:00Z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0x010100FB2532E398902F418DF9D311EB0A3986</vt:lpwstr>
  </property>
  <property fmtid="{D5CDD505-2E9C-101B-9397-08002B2CF9AE}" pid="3" name="MediaServiceImageTags">
    <vt:lpwstr/>
  </property>
</Properties>
</file>